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210" w:rsidRPr="00BD3E50" w:rsidRDefault="00EE4210" w:rsidP="00EE4210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3E50">
        <w:rPr>
          <w:rFonts w:ascii="Times New Roman" w:hAnsi="Times New Roman" w:cs="Times New Roman"/>
          <w:bCs/>
          <w:sz w:val="28"/>
          <w:szCs w:val="28"/>
        </w:rPr>
        <w:t xml:space="preserve">DEKLARACJA WYRAŻAJĄCA CHĘĆ SKORZYSTANIA </w:t>
      </w:r>
      <w:r w:rsidRPr="00BD3E50">
        <w:rPr>
          <w:rFonts w:ascii="Times New Roman" w:hAnsi="Times New Roman" w:cs="Times New Roman"/>
          <w:bCs/>
          <w:sz w:val="28"/>
          <w:szCs w:val="28"/>
        </w:rPr>
        <w:br/>
        <w:t xml:space="preserve">Z DOFINANSOWANIA </w:t>
      </w:r>
      <w:r w:rsidRPr="00BD3E50">
        <w:rPr>
          <w:rFonts w:ascii="Times New Roman" w:hAnsi="Times New Roman" w:cs="Times New Roman"/>
          <w:bCs/>
          <w:sz w:val="28"/>
          <w:szCs w:val="28"/>
        </w:rPr>
        <w:br/>
        <w:t>W RAMACH PROGRAMU „CIEPŁE MIESZKANIE”</w:t>
      </w:r>
    </w:p>
    <w:p w:rsidR="00EE4210" w:rsidRPr="00BD3E50" w:rsidRDefault="00EE4210" w:rsidP="00EE4210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</w:rPr>
      </w:pPr>
      <w:r w:rsidRPr="00BD3E50">
        <w:rPr>
          <w:rFonts w:ascii="Times New Roman" w:hAnsi="Times New Roman" w:cs="Times New Roman"/>
          <w:bCs/>
          <w:i/>
          <w:iCs/>
        </w:rPr>
        <w:t>(dane niezobowiązujące do udziału w programie)</w:t>
      </w:r>
    </w:p>
    <w:p w:rsidR="00EE4210" w:rsidRPr="00BD3E50" w:rsidRDefault="00EE4210" w:rsidP="00EE4210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</w:p>
    <w:p w:rsidR="00EE4210" w:rsidRPr="00BD3E50" w:rsidRDefault="00EE4210" w:rsidP="00EE4210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</w:rPr>
      </w:pPr>
    </w:p>
    <w:p w:rsidR="00EE4210" w:rsidRPr="00BD3E50" w:rsidRDefault="00EE4210" w:rsidP="00EE4210">
      <w:pPr>
        <w:pStyle w:val="Akapitzlist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Imię nazwisko</w:t>
      </w:r>
      <w:r>
        <w:rPr>
          <w:rFonts w:ascii="Times New Roman" w:hAnsi="Times New Roman" w:cs="Times New Roman"/>
        </w:rPr>
        <w:t xml:space="preserve"> i adres </w:t>
      </w:r>
      <w:r w:rsidRPr="00BD3E50">
        <w:rPr>
          <w:rFonts w:ascii="Times New Roman" w:hAnsi="Times New Roman" w:cs="Times New Roman"/>
        </w:rPr>
        <w:t>właściciela ………</w:t>
      </w: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EE4210" w:rsidRPr="00BD3E50" w:rsidRDefault="00EE4210" w:rsidP="00EE4210">
      <w:pPr>
        <w:pStyle w:val="Akapitzlist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Numer telefonu (opcjonalnie) …………………………………………………………………………………………..</w:t>
      </w:r>
    </w:p>
    <w:p w:rsidR="00EE4210" w:rsidRPr="00BD3E50" w:rsidRDefault="00EE4210" w:rsidP="00EE4210">
      <w:pPr>
        <w:pStyle w:val="Akapitzlist"/>
        <w:numPr>
          <w:ilvl w:val="0"/>
          <w:numId w:val="10"/>
        </w:numPr>
        <w:spacing w:line="480" w:lineRule="auto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Adres nieruchomości, której będzie dotyczył wniosek o udzielenie dotacji</w:t>
      </w:r>
    </w:p>
    <w:p w:rsidR="00EE4210" w:rsidRPr="00BD3E50" w:rsidRDefault="00EE4210" w:rsidP="00EE4210">
      <w:pPr>
        <w:pStyle w:val="Akapitzlist"/>
        <w:spacing w:after="0" w:line="480" w:lineRule="auto"/>
        <w:ind w:left="1440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…………</w:t>
      </w:r>
      <w:r>
        <w:rPr>
          <w:rFonts w:ascii="Times New Roman" w:hAnsi="Times New Roman" w:cs="Times New Roman"/>
        </w:rPr>
        <w:t>………………………………………………………………………………</w:t>
      </w:r>
    </w:p>
    <w:p w:rsidR="00EE4210" w:rsidRDefault="00EE4210" w:rsidP="00EE4210">
      <w:pPr>
        <w:pStyle w:val="Akapitzlist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Nr ewidencyjny działki ………</w:t>
      </w:r>
      <w:r>
        <w:rPr>
          <w:rFonts w:ascii="Times New Roman" w:hAnsi="Times New Roman" w:cs="Times New Roman"/>
        </w:rPr>
        <w:t>…………………………………………………………………………………</w:t>
      </w:r>
    </w:p>
    <w:p w:rsidR="00EE4210" w:rsidRDefault="00EE4210" w:rsidP="00EE4210">
      <w:pPr>
        <w:pStyle w:val="Akapitzlist"/>
        <w:numPr>
          <w:ilvl w:val="0"/>
          <w:numId w:val="10"/>
        </w:numPr>
        <w:spacing w:after="0"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Rodzaj posiadanego źródła ciepła</w:t>
      </w:r>
    </w:p>
    <w:p w:rsidR="00EE4210" w:rsidRPr="00F001EA" w:rsidRDefault="00EE4210" w:rsidP="00EE4210">
      <w:pPr>
        <w:pStyle w:val="Akapitzlist"/>
        <w:spacing w:after="0" w:line="48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</w:t>
      </w:r>
    </w:p>
    <w:p w:rsidR="00EE4210" w:rsidRPr="00BD3E50" w:rsidRDefault="00EE4210" w:rsidP="00EE4210">
      <w:pPr>
        <w:jc w:val="both"/>
        <w:rPr>
          <w:rFonts w:ascii="Times New Roman" w:hAnsi="Times New Roman" w:cs="Times New Roman"/>
          <w:b/>
        </w:rPr>
      </w:pPr>
      <w:r w:rsidRPr="00BD3E50">
        <w:rPr>
          <w:rFonts w:ascii="Times New Roman" w:hAnsi="Times New Roman" w:cs="Times New Roman"/>
          <w:b/>
        </w:rPr>
        <w:t>Jestem zainteresowana/y:</w:t>
      </w:r>
    </w:p>
    <w:p w:rsidR="00EE4210" w:rsidRPr="00BD3E50" w:rsidRDefault="00EE4210" w:rsidP="00EE421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wyłącznie wymianą nieefektywnego źródła ciepła na paliwo stałe i zastąpienie go nowym (np. pompą ciepła powietrze/woda, pompą ciepła typu powietrze/powietrze, kotłem gazowym kondensacyjnym, kotłem na </w:t>
      </w:r>
      <w:proofErr w:type="spellStart"/>
      <w:r w:rsidRPr="00BD3E50">
        <w:rPr>
          <w:rFonts w:ascii="Times New Roman" w:hAnsi="Times New Roman" w:cs="Times New Roman"/>
        </w:rPr>
        <w:t>pellet</w:t>
      </w:r>
      <w:proofErr w:type="spellEnd"/>
      <w:r w:rsidRPr="00BD3E50">
        <w:rPr>
          <w:rFonts w:ascii="Times New Roman" w:hAnsi="Times New Roman" w:cs="Times New Roman"/>
        </w:rPr>
        <w:t xml:space="preserve"> drzewny o podwyższonym standardzie, ogrzewaniem elektrycznym),</w:t>
      </w:r>
    </w:p>
    <w:p w:rsidR="00EE4210" w:rsidRPr="00F001EA" w:rsidRDefault="00EE4210" w:rsidP="00EE4210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wymianą nieefektywnego źródła ciepła na paliwo stałe</w:t>
      </w:r>
      <w:r>
        <w:rPr>
          <w:rFonts w:ascii="Times New Roman" w:hAnsi="Times New Roman" w:cs="Times New Roman"/>
        </w:rPr>
        <w:t xml:space="preserve"> </w:t>
      </w:r>
      <w:r w:rsidRPr="00BD3E50">
        <w:rPr>
          <w:rFonts w:ascii="Times New Roman" w:hAnsi="Times New Roman" w:cs="Times New Roman"/>
        </w:rPr>
        <w:t xml:space="preserve">(np. pompą ciepła powietrze/woda, pompą ciepła typu powietrze/powietrze, kotłem gazowym kondensacyjnym, kotłem na </w:t>
      </w:r>
      <w:proofErr w:type="spellStart"/>
      <w:r w:rsidRPr="00BD3E50">
        <w:rPr>
          <w:rFonts w:ascii="Times New Roman" w:hAnsi="Times New Roman" w:cs="Times New Roman"/>
        </w:rPr>
        <w:t>pellet</w:t>
      </w:r>
      <w:proofErr w:type="spellEnd"/>
      <w:r w:rsidRPr="00BD3E50">
        <w:rPr>
          <w:rFonts w:ascii="Times New Roman" w:hAnsi="Times New Roman" w:cs="Times New Roman"/>
        </w:rPr>
        <w:t xml:space="preserve"> drzewny o podwyższonym standardzie, ogrzewaniem elektrycznym)</w:t>
      </w:r>
      <w:r w:rsidRPr="000767CB">
        <w:rPr>
          <w:rFonts w:ascii="Times New Roman" w:hAnsi="Times New Roman" w:cs="Times New Roman"/>
        </w:rPr>
        <w:t xml:space="preserve"> i zastąpienie go nowym oraz wymianą stolarki okiennej i drzwiowej (drzwi oddzielające lokal od przestrzeni nieogrzewanej lub środowiska zewnętrznego),</w:t>
      </w:r>
    </w:p>
    <w:p w:rsidR="00EE4210" w:rsidRDefault="00EE4210" w:rsidP="00EE4210">
      <w:pPr>
        <w:jc w:val="both"/>
        <w:rPr>
          <w:rFonts w:ascii="Times New Roman" w:hAnsi="Times New Roman" w:cs="Times New Roman"/>
          <w:b/>
        </w:rPr>
      </w:pPr>
    </w:p>
    <w:p w:rsidR="00EE4210" w:rsidRDefault="00EE4210" w:rsidP="00EE4210">
      <w:pPr>
        <w:jc w:val="both"/>
        <w:rPr>
          <w:rFonts w:ascii="Times New Roman" w:hAnsi="Times New Roman" w:cs="Times New Roman"/>
          <w:b/>
        </w:rPr>
      </w:pPr>
    </w:p>
    <w:p w:rsidR="00EE4210" w:rsidRPr="00BD3E50" w:rsidRDefault="00EE4210" w:rsidP="00EE4210">
      <w:pPr>
        <w:jc w:val="both"/>
        <w:rPr>
          <w:rFonts w:ascii="Times New Roman" w:hAnsi="Times New Roman" w:cs="Times New Roman"/>
          <w:b/>
        </w:rPr>
      </w:pPr>
      <w:r w:rsidRPr="00BD3E50">
        <w:rPr>
          <w:rFonts w:ascii="Times New Roman" w:hAnsi="Times New Roman" w:cs="Times New Roman"/>
          <w:b/>
        </w:rPr>
        <w:lastRenderedPageBreak/>
        <w:t>Mogę skorzystać z dofinansowania na poziomie:</w:t>
      </w:r>
    </w:p>
    <w:p w:rsidR="00EE4210" w:rsidRPr="00BD3E50" w:rsidRDefault="00EE4210" w:rsidP="00EE4210">
      <w:pPr>
        <w:ind w:left="360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sym w:font="Symbol" w:char="F080"/>
      </w:r>
      <w:r w:rsidRPr="00BD3E50">
        <w:rPr>
          <w:rFonts w:ascii="Times New Roman" w:hAnsi="Times New Roman" w:cs="Times New Roman"/>
        </w:rPr>
        <w:t xml:space="preserve"> podstawowym </w:t>
      </w:r>
    </w:p>
    <w:p w:rsidR="00EE4210" w:rsidRPr="00BD3E50" w:rsidRDefault="00EE4210" w:rsidP="00EE4210">
      <w:pPr>
        <w:ind w:left="360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(dochód roczny do 120.000,00 zł)</w:t>
      </w:r>
    </w:p>
    <w:p w:rsidR="00EE4210" w:rsidRPr="00BD3E50" w:rsidRDefault="00EE4210" w:rsidP="00EE4210">
      <w:pPr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       </w:t>
      </w:r>
      <w:r w:rsidRPr="00BD3E50">
        <w:rPr>
          <w:rFonts w:ascii="Times New Roman" w:hAnsi="Times New Roman" w:cs="Times New Roman"/>
        </w:rPr>
        <w:sym w:font="Symbol" w:char="F080"/>
      </w:r>
      <w:r w:rsidRPr="00BD3E50">
        <w:rPr>
          <w:rFonts w:ascii="Times New Roman" w:hAnsi="Times New Roman" w:cs="Times New Roman"/>
        </w:rPr>
        <w:t xml:space="preserve"> podwyższonym </w:t>
      </w:r>
    </w:p>
    <w:p w:rsidR="00EE4210" w:rsidRPr="00BD3E50" w:rsidRDefault="00EE4210" w:rsidP="00EE4210">
      <w:pPr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       (gosp. 1 osobowe – dochód do 2342 zł m-c, gosp. wieloosobowe – dochód do 1673 zł m-c)                                       </w:t>
      </w:r>
    </w:p>
    <w:p w:rsidR="00EE4210" w:rsidRPr="00BD3E50" w:rsidRDefault="00EE4210" w:rsidP="00EE4210">
      <w:pPr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       </w:t>
      </w:r>
      <w:r w:rsidRPr="00BD3E50">
        <w:rPr>
          <w:rFonts w:ascii="Times New Roman" w:hAnsi="Times New Roman" w:cs="Times New Roman"/>
        </w:rPr>
        <w:sym w:font="Symbol" w:char="F080"/>
      </w:r>
      <w:r w:rsidRPr="00BD3E50">
        <w:rPr>
          <w:rFonts w:ascii="Times New Roman" w:hAnsi="Times New Roman" w:cs="Times New Roman"/>
        </w:rPr>
        <w:t xml:space="preserve"> najwyższym</w:t>
      </w:r>
    </w:p>
    <w:p w:rsidR="00EE4210" w:rsidRPr="00BD3E50" w:rsidRDefault="00EE4210" w:rsidP="00EE4210">
      <w:pPr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       (gosp. 1 osobowe – dochód do 1260 zł m-c, gosp. wieloosobowe – dochód do 900 zł m-c)                                       </w:t>
      </w:r>
    </w:p>
    <w:p w:rsidR="00EE4210" w:rsidRPr="00BD3E50" w:rsidRDefault="00EE4210" w:rsidP="00EE4210">
      <w:pPr>
        <w:jc w:val="both"/>
        <w:rPr>
          <w:rFonts w:ascii="Times New Roman" w:hAnsi="Times New Roman" w:cs="Times New Roman"/>
          <w:b/>
        </w:rPr>
      </w:pPr>
      <w:r w:rsidRPr="00BD3E50">
        <w:rPr>
          <w:rFonts w:ascii="Times New Roman" w:hAnsi="Times New Roman" w:cs="Times New Roman"/>
          <w:b/>
        </w:rPr>
        <w:t>Oświadczam, iż:</w:t>
      </w:r>
    </w:p>
    <w:p w:rsidR="00EE4210" w:rsidRPr="00BD3E50" w:rsidRDefault="00EE4210" w:rsidP="00EE421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posiadam tytuł prawny wynikający z prawa własności lub ograniczonego prawa rzeczowego </w:t>
      </w:r>
      <w:r w:rsidRPr="00BD3E50">
        <w:rPr>
          <w:rFonts w:ascii="Times New Roman" w:hAnsi="Times New Roman" w:cs="Times New Roman"/>
        </w:rPr>
        <w:br/>
        <w:t>do lokalu mieszkalnego, znajdującego się w budynku mieszkalnym wielorodzinnym.</w:t>
      </w:r>
    </w:p>
    <w:p w:rsidR="00EE4210" w:rsidRPr="00BD3E50" w:rsidRDefault="00EE4210" w:rsidP="00EE4210">
      <w:pPr>
        <w:pStyle w:val="Akapitzlist"/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budynek mieszkalny wielorodzinny, w którym znajduje się mój lokal mieszkalny nie jest podłączony do sieci ciepłowniczej oraz że nie istnieją techniczne i ekonomiczne warunki przyłączenia do sieci ciepłowniczej i dostarczania ciepła z sieci ciepłowniczej.</w:t>
      </w:r>
    </w:p>
    <w:p w:rsidR="00EE4210" w:rsidRDefault="00EE4210" w:rsidP="00EE4210">
      <w:pPr>
        <w:spacing w:after="0"/>
        <w:ind w:left="360"/>
        <w:jc w:val="center"/>
        <w:rPr>
          <w:rFonts w:ascii="Times New Roman" w:hAnsi="Times New Roman" w:cs="Times New Roman"/>
        </w:rPr>
      </w:pPr>
    </w:p>
    <w:p w:rsidR="00EE4210" w:rsidRPr="00BD3E50" w:rsidRDefault="00EE4210" w:rsidP="00EE4210">
      <w:pPr>
        <w:spacing w:after="0"/>
        <w:ind w:left="360"/>
        <w:jc w:val="center"/>
        <w:rPr>
          <w:rFonts w:ascii="Times New Roman" w:hAnsi="Times New Roman" w:cs="Times New Roman"/>
          <w:u w:val="single"/>
        </w:rPr>
      </w:pPr>
      <w:r w:rsidRPr="00BD3E50">
        <w:rPr>
          <w:rFonts w:ascii="Times New Roman" w:hAnsi="Times New Roman" w:cs="Times New Roman"/>
          <w:u w:val="single"/>
        </w:rPr>
        <w:t>UWAGA !</w:t>
      </w:r>
      <w:r w:rsidRPr="00BD3E50">
        <w:rPr>
          <w:rFonts w:ascii="Times New Roman" w:hAnsi="Times New Roman" w:cs="Times New Roman"/>
          <w:u w:val="single"/>
        </w:rPr>
        <w:br/>
      </w:r>
    </w:p>
    <w:p w:rsidR="00EE4210" w:rsidRPr="00BD3E50" w:rsidRDefault="00EE4210" w:rsidP="00EE421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Ostateczny termin złożenia deklaracji: </w:t>
      </w:r>
      <w:r w:rsidR="005327FF">
        <w:rPr>
          <w:rFonts w:ascii="Times New Roman" w:hAnsi="Times New Roman" w:cs="Times New Roman"/>
          <w:b/>
        </w:rPr>
        <w:t>28</w:t>
      </w:r>
      <w:r w:rsidRPr="00BD3E50">
        <w:rPr>
          <w:rFonts w:ascii="Times New Roman" w:hAnsi="Times New Roman" w:cs="Times New Roman"/>
          <w:b/>
        </w:rPr>
        <w:t xml:space="preserve"> </w:t>
      </w:r>
      <w:r w:rsidR="005327FF">
        <w:rPr>
          <w:rFonts w:ascii="Times New Roman" w:hAnsi="Times New Roman" w:cs="Times New Roman"/>
          <w:b/>
        </w:rPr>
        <w:t>października</w:t>
      </w:r>
      <w:r w:rsidRPr="00BD3E50">
        <w:rPr>
          <w:rFonts w:ascii="Times New Roman" w:hAnsi="Times New Roman" w:cs="Times New Roman"/>
          <w:b/>
        </w:rPr>
        <w:t xml:space="preserve"> 2022 roku</w:t>
      </w:r>
      <w:r w:rsidRPr="00BD3E50">
        <w:rPr>
          <w:rFonts w:ascii="Times New Roman" w:hAnsi="Times New Roman" w:cs="Times New Roman"/>
        </w:rPr>
        <w:t xml:space="preserve">. Deklaracje złożone </w:t>
      </w:r>
      <w:r w:rsidRPr="00BD3E50">
        <w:rPr>
          <w:rFonts w:ascii="Times New Roman" w:hAnsi="Times New Roman" w:cs="Times New Roman"/>
        </w:rPr>
        <w:br/>
        <w:t xml:space="preserve">po tym terminie nie będą uwzględnione </w:t>
      </w:r>
    </w:p>
    <w:p w:rsidR="00EE4210" w:rsidRPr="00BD3E50" w:rsidRDefault="00EE4210" w:rsidP="00EE4210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 xml:space="preserve">Niniejszy </w:t>
      </w:r>
      <w:r w:rsidRPr="00BD3E50">
        <w:rPr>
          <w:rFonts w:ascii="Times New Roman" w:hAnsi="Times New Roman" w:cs="Times New Roman"/>
          <w:color w:val="000000" w:themeColor="text1"/>
        </w:rPr>
        <w:t xml:space="preserve">dokument stanowi wyłącznie </w:t>
      </w:r>
      <w:r w:rsidRPr="00BD3E50">
        <w:rPr>
          <w:rFonts w:ascii="Times New Roman" w:hAnsi="Times New Roman" w:cs="Times New Roman"/>
        </w:rPr>
        <w:t xml:space="preserve">chęć przystąpienia do programu „Ciepłe Mieszkanie”. </w:t>
      </w:r>
      <w:r w:rsidRPr="00BD3E50">
        <w:rPr>
          <w:rFonts w:ascii="Times New Roman" w:hAnsi="Times New Roman" w:cs="Times New Roman"/>
          <w:b/>
        </w:rPr>
        <w:t xml:space="preserve">Warunkiem udzielenia dotacji będzie złożenie </w:t>
      </w:r>
      <w:r w:rsidRPr="00BD3E50">
        <w:rPr>
          <w:rFonts w:ascii="Times New Roman" w:hAnsi="Times New Roman" w:cs="Times New Roman"/>
          <w:b/>
          <w:color w:val="000000" w:themeColor="text1"/>
        </w:rPr>
        <w:t xml:space="preserve">w późniejszym terminie </w:t>
      </w:r>
      <w:r w:rsidRPr="00BD3E50">
        <w:rPr>
          <w:rFonts w:ascii="Times New Roman" w:hAnsi="Times New Roman" w:cs="Times New Roman"/>
          <w:b/>
        </w:rPr>
        <w:t>wniosku na właściwym formularzu przekazanym przez Gminę</w:t>
      </w:r>
      <w:r w:rsidRPr="00BD3E50">
        <w:rPr>
          <w:rFonts w:ascii="Times New Roman" w:hAnsi="Times New Roman" w:cs="Times New Roman"/>
          <w:color w:val="FF0000"/>
        </w:rPr>
        <w:t xml:space="preserve">. </w:t>
      </w:r>
      <w:r w:rsidRPr="00BD3E50">
        <w:rPr>
          <w:rFonts w:ascii="Times New Roman" w:hAnsi="Times New Roman" w:cs="Times New Roman"/>
        </w:rPr>
        <w:t xml:space="preserve">Uzyskanie dotacji </w:t>
      </w:r>
      <w:r w:rsidRPr="00BD3E50">
        <w:rPr>
          <w:rFonts w:ascii="Times New Roman" w:hAnsi="Times New Roman" w:cs="Times New Roman"/>
          <w:color w:val="000000" w:themeColor="text1"/>
        </w:rPr>
        <w:t xml:space="preserve">przez mieszkańca </w:t>
      </w:r>
      <w:r w:rsidRPr="00BD3E50">
        <w:rPr>
          <w:rFonts w:ascii="Times New Roman" w:hAnsi="Times New Roman" w:cs="Times New Roman"/>
        </w:rPr>
        <w:t xml:space="preserve">nastąpi po otrzymaniu przez Gminę </w:t>
      </w:r>
      <w:r>
        <w:rPr>
          <w:rFonts w:ascii="Times New Roman" w:hAnsi="Times New Roman" w:cs="Times New Roman"/>
        </w:rPr>
        <w:t>Gruta</w:t>
      </w:r>
      <w:r w:rsidRPr="00BD3E50">
        <w:rPr>
          <w:rFonts w:ascii="Times New Roman" w:hAnsi="Times New Roman" w:cs="Times New Roman"/>
        </w:rPr>
        <w:t xml:space="preserve"> środków finansowych z </w:t>
      </w:r>
      <w:proofErr w:type="spellStart"/>
      <w:r w:rsidRPr="00BD3E50">
        <w:rPr>
          <w:rFonts w:ascii="Times New Roman" w:hAnsi="Times New Roman" w:cs="Times New Roman"/>
        </w:rPr>
        <w:t>WFOŚiGW</w:t>
      </w:r>
      <w:proofErr w:type="spellEnd"/>
      <w:r w:rsidRPr="00BD3E50">
        <w:rPr>
          <w:rFonts w:ascii="Times New Roman" w:hAnsi="Times New Roman" w:cs="Times New Roman"/>
        </w:rPr>
        <w:t xml:space="preserve"> w Toruniu.</w:t>
      </w:r>
    </w:p>
    <w:p w:rsidR="00EE4210" w:rsidRPr="00BD3E50" w:rsidRDefault="00EE4210" w:rsidP="00EE4210">
      <w:pPr>
        <w:spacing w:after="0"/>
        <w:ind w:left="360"/>
        <w:jc w:val="right"/>
        <w:rPr>
          <w:rFonts w:ascii="Times New Roman" w:hAnsi="Times New Roman" w:cs="Times New Roman"/>
        </w:rPr>
      </w:pPr>
    </w:p>
    <w:p w:rsidR="00EE4210" w:rsidRPr="00BD3E50" w:rsidRDefault="00EE4210" w:rsidP="00EE4210">
      <w:pPr>
        <w:spacing w:after="0"/>
        <w:ind w:left="360"/>
        <w:jc w:val="right"/>
        <w:rPr>
          <w:rFonts w:ascii="Times New Roman" w:hAnsi="Times New Roman" w:cs="Times New Roman"/>
        </w:rPr>
      </w:pPr>
    </w:p>
    <w:p w:rsidR="00EE4210" w:rsidRPr="00BD3E50" w:rsidRDefault="00EE4210" w:rsidP="00EE4210">
      <w:pPr>
        <w:spacing w:after="0"/>
        <w:ind w:left="360"/>
        <w:jc w:val="right"/>
        <w:rPr>
          <w:rFonts w:ascii="Times New Roman" w:hAnsi="Times New Roman" w:cs="Times New Roman"/>
        </w:rPr>
      </w:pPr>
      <w:r w:rsidRPr="00BD3E50">
        <w:rPr>
          <w:rFonts w:ascii="Times New Roman" w:hAnsi="Times New Roman" w:cs="Times New Roman"/>
        </w:rPr>
        <w:t>……………………………………………..</w:t>
      </w:r>
    </w:p>
    <w:p w:rsidR="00EE4210" w:rsidRPr="00BD3E50" w:rsidRDefault="00EE4210" w:rsidP="00EE421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r w:rsidRPr="00BD3E50">
        <w:rPr>
          <w:rFonts w:ascii="Times New Roman" w:hAnsi="Times New Roman" w:cs="Times New Roman"/>
        </w:rPr>
        <w:t xml:space="preserve">data i podpis </w:t>
      </w:r>
    </w:p>
    <w:p w:rsidR="004A7A45" w:rsidRDefault="00EE4210" w:rsidP="00EE4210">
      <w:pPr>
        <w:rPr>
          <w:rStyle w:val="Pogrubienie"/>
          <w:rFonts w:ascii="Cambria" w:hAnsi="Cambria"/>
          <w:sz w:val="16"/>
          <w:szCs w:val="16"/>
        </w:rPr>
      </w:pPr>
      <w:r>
        <w:rPr>
          <w:rStyle w:val="Pogrubienie"/>
          <w:rFonts w:ascii="Cambria" w:hAnsi="Cambria"/>
          <w:sz w:val="16"/>
          <w:szCs w:val="16"/>
        </w:rPr>
        <w:tab/>
      </w:r>
    </w:p>
    <w:p w:rsidR="00EE4210" w:rsidRDefault="00EE4210" w:rsidP="00EE4210">
      <w:pPr>
        <w:rPr>
          <w:rStyle w:val="Pogrubienie"/>
          <w:rFonts w:ascii="Cambria" w:hAnsi="Cambria"/>
          <w:sz w:val="16"/>
          <w:szCs w:val="16"/>
        </w:rPr>
      </w:pPr>
    </w:p>
    <w:p w:rsidR="005327FF" w:rsidRDefault="005327FF" w:rsidP="00EE4210">
      <w:pPr>
        <w:spacing w:line="360" w:lineRule="auto"/>
        <w:jc w:val="both"/>
        <w:rPr>
          <w:rFonts w:ascii="Times New Roman" w:eastAsia="Calibri" w:hAnsi="Times New Roman" w:cs="Times New Roman"/>
        </w:rPr>
      </w:pPr>
    </w:p>
    <w:p w:rsidR="00EE4210" w:rsidRPr="00EE4210" w:rsidRDefault="00EE4210" w:rsidP="00EE4210">
      <w:pPr>
        <w:spacing w:line="360" w:lineRule="auto"/>
        <w:jc w:val="both"/>
        <w:rPr>
          <w:rFonts w:ascii="Times New Roman" w:eastAsia="Calibri" w:hAnsi="Times New Roman" w:cs="Times New Roman"/>
        </w:rPr>
      </w:pPr>
      <w:bookmarkStart w:id="0" w:name="_GoBack"/>
      <w:bookmarkEnd w:id="0"/>
      <w:r w:rsidRPr="00EE4210">
        <w:rPr>
          <w:rFonts w:ascii="Times New Roman" w:eastAsia="Calibri" w:hAnsi="Times New Roman" w:cs="Times New Roman"/>
        </w:rPr>
        <w:lastRenderedPageBreak/>
        <w:t>Klauzula RODO</w:t>
      </w:r>
    </w:p>
    <w:p w:rsidR="00EE4210" w:rsidRPr="00EE4210" w:rsidRDefault="00EE4210" w:rsidP="00EE4210">
      <w:pPr>
        <w:spacing w:line="360" w:lineRule="auto"/>
        <w:jc w:val="both"/>
        <w:rPr>
          <w:rFonts w:ascii="Times New Roman" w:eastAsia="Calibri" w:hAnsi="Times New Roman" w:cs="Times New Roman"/>
        </w:rPr>
      </w:pPr>
      <w:r w:rsidRPr="00EE4210">
        <w:rPr>
          <w:rFonts w:ascii="Times New Roman" w:hAnsi="Times New Roman" w:cs="Times New Roman"/>
        </w:rPr>
        <w:t xml:space="preserve">W związku z zapisami art.13 ust. 1 i 2 oraz art. 14 Rozporządzenia Parlamentu Europejskiego i Rady UE 2016/679 z dnia 27 kwietnia 2016 r. w sprawie ochrony osób fizycznych </w:t>
      </w:r>
      <w:r w:rsidRPr="00EE4210">
        <w:rPr>
          <w:rFonts w:ascii="Times New Roman" w:hAnsi="Times New Roman" w:cs="Times New Roman"/>
        </w:rPr>
        <w:br/>
        <w:t xml:space="preserve">w związku z przetwarzaniem danych osobowych i w sprawie swobodnego przepływu takich danych informujemy, że administratorem państwa danych osobowych jest Gmina Gruta </w:t>
      </w:r>
      <w:r w:rsidRPr="00EE4210">
        <w:rPr>
          <w:rFonts w:ascii="Times New Roman" w:hAnsi="Times New Roman" w:cs="Times New Roman"/>
        </w:rPr>
        <w:br/>
        <w:t xml:space="preserve">a obsługę Gminy Gruta prowadzi Urząd Gminy w Grucie. Administrator przetwarza państwa dane osobowe w ściśle określonym, minimalnym zakresie niezbędnym do osiągnięcia celu </w:t>
      </w:r>
      <w:r w:rsidRPr="00EE4210">
        <w:rPr>
          <w:rFonts w:ascii="Times New Roman" w:hAnsi="Times New Roman" w:cs="Times New Roman"/>
        </w:rPr>
        <w:br/>
        <w:t xml:space="preserve">tj. wykonywania zadań publicznych o charakterze gminnym, niezastrzeżonych ustawami </w:t>
      </w:r>
      <w:r w:rsidRPr="00EE4210">
        <w:rPr>
          <w:rFonts w:ascii="Times New Roman" w:hAnsi="Times New Roman" w:cs="Times New Roman"/>
        </w:rPr>
        <w:br/>
        <w:t>na rzecz organów administracji rządowej, w celu realizacji zadań wynikających z przepisów prawa, Statutu Gminy oraz ustawy o Samorządzie Gminnym (Dz.U. 2017.1875).</w:t>
      </w:r>
    </w:p>
    <w:p w:rsidR="00EE4210" w:rsidRPr="00EE4210" w:rsidRDefault="00EE4210" w:rsidP="00EE42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E4210">
        <w:rPr>
          <w:rFonts w:ascii="Times New Roman" w:hAnsi="Times New Roman" w:cs="Times New Roman"/>
        </w:rPr>
        <w:t xml:space="preserve">Dane osobowe przetwarzane przez Gminę Gruta przechowywane będą przez okres niezbędny </w:t>
      </w:r>
      <w:r w:rsidRPr="00EE4210">
        <w:rPr>
          <w:rFonts w:ascii="Times New Roman" w:hAnsi="Times New Roman" w:cs="Times New Roman"/>
        </w:rPr>
        <w:br/>
        <w:t>do realizacji celu, dla jakiego zostały zebrane oraz zgodnie z terminami archiwizacji.</w:t>
      </w:r>
    </w:p>
    <w:p w:rsidR="00EE4210" w:rsidRPr="00EE4210" w:rsidRDefault="00EE4210" w:rsidP="00EE42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E4210">
        <w:rPr>
          <w:rFonts w:ascii="Times New Roman" w:hAnsi="Times New Roman" w:cs="Times New Roman"/>
        </w:rPr>
        <w:t xml:space="preserve">Każda osoba, z wyjątkami zastrzeżonymi przepisami prawa, ma możliwość dostępu </w:t>
      </w:r>
      <w:r w:rsidRPr="00EE4210">
        <w:rPr>
          <w:rFonts w:ascii="Times New Roman" w:hAnsi="Times New Roman" w:cs="Times New Roman"/>
        </w:rPr>
        <w:br/>
        <w:t>do danych osobowych jej dotyczących, żądania ich sprostowania, usunięcia lub ograniczenia przetwarzania, wniesienia sprzeciwu wobec przetwarzania.</w:t>
      </w:r>
    </w:p>
    <w:p w:rsidR="00EE4210" w:rsidRPr="00EE4210" w:rsidRDefault="00EE4210" w:rsidP="00EE42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E4210">
        <w:rPr>
          <w:rFonts w:ascii="Times New Roman" w:hAnsi="Times New Roman" w:cs="Times New Roman"/>
        </w:rPr>
        <w:t xml:space="preserve">Aby zagwarantować, że Twoje dane zawsze będą przetwarzane w sposób transparentny </w:t>
      </w:r>
      <w:r w:rsidRPr="00EE4210">
        <w:rPr>
          <w:rFonts w:ascii="Times New Roman" w:hAnsi="Times New Roman" w:cs="Times New Roman"/>
        </w:rPr>
        <w:br/>
        <w:t xml:space="preserve">i zgodny z prawem, wyznaczyliśmy Inspektora Ochrony Danych. Jest to osoba, z którą można się  kontaktować we wszystkich sprawach dotyczących przetwarzania danych osobowych oraz korzystania z praw związanych z tym przetwarzaniem. Jeżeli chcesz skontaktować </w:t>
      </w:r>
      <w:r w:rsidRPr="00EE4210">
        <w:rPr>
          <w:rFonts w:ascii="Times New Roman" w:hAnsi="Times New Roman" w:cs="Times New Roman"/>
        </w:rPr>
        <w:br/>
        <w:t>się z Inspektorem Ochrony Danych skorzystaj z danych kontaktowych wskazanych poniżej:</w:t>
      </w:r>
    </w:p>
    <w:p w:rsidR="00EE4210" w:rsidRPr="00EE4210" w:rsidRDefault="00EE4210" w:rsidP="00EE4210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</w:rPr>
      </w:pPr>
      <w:r w:rsidRPr="00EE4210">
        <w:rPr>
          <w:rFonts w:ascii="Times New Roman" w:hAnsi="Times New Roman" w:cs="Times New Roman"/>
        </w:rPr>
        <w:t xml:space="preserve">Inspektor Ochrony Danych – Milena </w:t>
      </w:r>
      <w:proofErr w:type="spellStart"/>
      <w:r w:rsidRPr="00EE4210">
        <w:rPr>
          <w:rFonts w:ascii="Times New Roman" w:hAnsi="Times New Roman" w:cs="Times New Roman"/>
        </w:rPr>
        <w:t>Chlewicka</w:t>
      </w:r>
      <w:proofErr w:type="spellEnd"/>
      <w:r w:rsidRPr="00EE4210">
        <w:rPr>
          <w:rFonts w:ascii="Times New Roman" w:hAnsi="Times New Roman" w:cs="Times New Roman"/>
        </w:rPr>
        <w:t>, adres mail: iodo@gruta.pl</w:t>
      </w:r>
    </w:p>
    <w:p w:rsidR="00EE4210" w:rsidRDefault="00EE4210" w:rsidP="00EE4210">
      <w:pPr>
        <w:rPr>
          <w:rFonts w:eastAsia="Calibri"/>
          <w:sz w:val="24"/>
          <w:szCs w:val="24"/>
        </w:rPr>
      </w:pPr>
    </w:p>
    <w:sectPr w:rsidR="00EE4210" w:rsidSect="008A044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7ECB" w:rsidRDefault="00227ECB" w:rsidP="004A7A45">
      <w:r>
        <w:separator/>
      </w:r>
    </w:p>
  </w:endnote>
  <w:endnote w:type="continuationSeparator" w:id="0">
    <w:p w:rsidR="00227ECB" w:rsidRDefault="00227ECB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  <w:lang w:eastAsia="pl-PL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227ECB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7ECB" w:rsidRDefault="00227ECB" w:rsidP="004A7A45">
      <w:r>
        <w:separator/>
      </w:r>
    </w:p>
  </w:footnote>
  <w:footnote w:type="continuationSeparator" w:id="0">
    <w:p w:rsidR="00227ECB" w:rsidRDefault="00227ECB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  <w:lang w:eastAsia="pl-PL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33297"/>
    <w:multiLevelType w:val="hybridMultilevel"/>
    <w:tmpl w:val="0372A16C"/>
    <w:lvl w:ilvl="0" w:tplc="7C205848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FD03F4"/>
    <w:multiLevelType w:val="hybridMultilevel"/>
    <w:tmpl w:val="92E607B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B9118E"/>
    <w:multiLevelType w:val="hybridMultilevel"/>
    <w:tmpl w:val="62DADE7E"/>
    <w:lvl w:ilvl="0" w:tplc="7C205848">
      <w:start w:val="1"/>
      <w:numFmt w:val="bullet"/>
      <w:lvlText w:val="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1C18D4"/>
    <w:multiLevelType w:val="hybridMultilevel"/>
    <w:tmpl w:val="4A48318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10"/>
  </w:num>
  <w:num w:numId="8">
    <w:abstractNumId w:val="0"/>
  </w:num>
  <w:num w:numId="9">
    <w:abstractNumId w:val="9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210"/>
    <w:rsid w:val="000059FA"/>
    <w:rsid w:val="000B2D95"/>
    <w:rsid w:val="000E4128"/>
    <w:rsid w:val="001A6BD6"/>
    <w:rsid w:val="001C35CE"/>
    <w:rsid w:val="00227ECB"/>
    <w:rsid w:val="002D096E"/>
    <w:rsid w:val="00304A0A"/>
    <w:rsid w:val="00356861"/>
    <w:rsid w:val="00371CB1"/>
    <w:rsid w:val="00380FBC"/>
    <w:rsid w:val="00444D99"/>
    <w:rsid w:val="004825B6"/>
    <w:rsid w:val="004A7A45"/>
    <w:rsid w:val="004F2F82"/>
    <w:rsid w:val="005327FF"/>
    <w:rsid w:val="00682D45"/>
    <w:rsid w:val="006A442C"/>
    <w:rsid w:val="0074401D"/>
    <w:rsid w:val="008A044B"/>
    <w:rsid w:val="008B6D51"/>
    <w:rsid w:val="00994610"/>
    <w:rsid w:val="009E581D"/>
    <w:rsid w:val="00A20883"/>
    <w:rsid w:val="00A86635"/>
    <w:rsid w:val="00AA2BAD"/>
    <w:rsid w:val="00AC58F9"/>
    <w:rsid w:val="00BE741F"/>
    <w:rsid w:val="00C36B30"/>
    <w:rsid w:val="00CD3407"/>
    <w:rsid w:val="00CF3486"/>
    <w:rsid w:val="00D34769"/>
    <w:rsid w:val="00D429F0"/>
    <w:rsid w:val="00D868E0"/>
    <w:rsid w:val="00DD7145"/>
    <w:rsid w:val="00E27F5A"/>
    <w:rsid w:val="00EE4210"/>
    <w:rsid w:val="00EF0B98"/>
    <w:rsid w:val="00F43181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42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EE421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421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EE42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do%20usuni&#281;cia\Pulpit\MARTA%20PULPIT\R&#211;&#379;NE%20PISMA\pisma%20MWM%20Logistic\Szablon%20pism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 pisma</Template>
  <TotalTime>2</TotalTime>
  <Pages>1</Pages>
  <Words>619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4328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Marta_Twardochleb</dc:creator>
  <cp:lastModifiedBy>Marta_Twardochleb</cp:lastModifiedBy>
  <cp:revision>3</cp:revision>
  <cp:lastPrinted>2018-01-23T14:00:00Z</cp:lastPrinted>
  <dcterms:created xsi:type="dcterms:W3CDTF">2022-09-27T09:14:00Z</dcterms:created>
  <dcterms:modified xsi:type="dcterms:W3CDTF">2022-09-29T08:22:00Z</dcterms:modified>
</cp:coreProperties>
</file>